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0C0ECC" w:rsidP="000C0ECC">
            <w:r>
              <w:t xml:space="preserve">Name 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6FB9BA90056F4C2F9CCF370419A807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EAA3F3A0F8314BA588A4205B83BBA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05F8582692C142ED8F6FB5700419BD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0C0ECC" w:rsidP="000C0ECC">
            <w:r>
              <w:t>Postcode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17"/>
        <w:gridCol w:w="4215"/>
        <w:gridCol w:w="1684"/>
        <w:gridCol w:w="1969"/>
        <w:gridCol w:w="1969"/>
      </w:tblGrid>
      <w:tr w:rsidR="000C0ECC" w:rsidRPr="002A4ED5" w:rsidTr="000C0ECC">
        <w:trPr>
          <w:trHeight w:val="253"/>
        </w:trPr>
        <w:sdt>
          <w:sdtPr>
            <w:id w:val="1101532736"/>
            <w:placeholder>
              <w:docPart w:val="CDFED1455ABE4CC6A09C6C4425A062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BACC6" w:themeFill="accent5"/>
                <w:vAlign w:val="center"/>
              </w:tcPr>
              <w:p w:rsidR="000C0ECC" w:rsidRPr="002A648D" w:rsidRDefault="000C0ECC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ACA587E3056C4C529E49001BB9BB12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BACC6" w:themeFill="accent5"/>
                <w:vAlign w:val="center"/>
              </w:tcPr>
              <w:p w:rsidR="000C0ECC" w:rsidRPr="002A4ED5" w:rsidRDefault="000C0ECC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6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BACC6" w:themeFill="accent5"/>
          </w:tcPr>
          <w:p w:rsidR="000C0ECC" w:rsidRDefault="000C0ECC" w:rsidP="000C0ECC">
            <w:pPr>
              <w:pStyle w:val="TableHeaders"/>
            </w:pPr>
            <w:r>
              <w:t>Colour</w:t>
            </w:r>
          </w:p>
        </w:tc>
        <w:tc>
          <w:tcPr>
            <w:tcW w:w="76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BACC6" w:themeFill="accent5"/>
          </w:tcPr>
          <w:p w:rsidR="000C0ECC" w:rsidRDefault="000C0ECC" w:rsidP="000C0ECC">
            <w:pPr>
              <w:pStyle w:val="TableHeaders"/>
            </w:pPr>
            <w:r>
              <w:t>Quantity</w:t>
            </w:r>
          </w:p>
        </w:tc>
        <w:tc>
          <w:tcPr>
            <w:tcW w:w="76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BACC6" w:themeFill="accent5"/>
            <w:vAlign w:val="center"/>
          </w:tcPr>
          <w:p w:rsidR="000C0ECC" w:rsidRPr="002A4ED5" w:rsidRDefault="000C0ECC" w:rsidP="000C0ECC">
            <w:pPr>
              <w:pStyle w:val="TableHeaders"/>
            </w:pPr>
            <w:r>
              <w:t>Price</w:t>
            </w:r>
          </w:p>
        </w:tc>
      </w:tr>
      <w:tr w:rsidR="000C0ECC" w:rsidRPr="002A4ED5" w:rsidTr="000C0ECC">
        <w:tc>
          <w:tcPr>
            <w:tcW w:w="120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BACC6" w:themeFill="accent5"/>
            <w:vAlign w:val="center"/>
          </w:tcPr>
          <w:p w:rsidR="000C0ECC" w:rsidRPr="002A4ED5" w:rsidRDefault="000C0E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62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BACC6" w:themeFill="accent5"/>
            <w:vAlign w:val="center"/>
          </w:tcPr>
          <w:p w:rsidR="000C0ECC" w:rsidRPr="002A4ED5" w:rsidRDefault="000C0E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BACC6" w:themeFill="accent5"/>
          </w:tcPr>
          <w:p w:rsidR="000C0ECC" w:rsidRPr="002A4ED5" w:rsidRDefault="000C0E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BACC6" w:themeFill="accent5"/>
          </w:tcPr>
          <w:p w:rsidR="000C0ECC" w:rsidRPr="002A4ED5" w:rsidRDefault="000C0E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6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BACC6" w:themeFill="accent5"/>
            <w:vAlign w:val="center"/>
          </w:tcPr>
          <w:p w:rsidR="000C0ECC" w:rsidRPr="002A4ED5" w:rsidRDefault="000C0ECC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0C0ECC" w:rsidRPr="002A4ED5" w:rsidTr="000C0ECC">
        <w:tc>
          <w:tcPr>
            <w:tcW w:w="12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  <w:tc>
          <w:tcPr>
            <w:tcW w:w="7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C0ECC" w:rsidRPr="002A4ED5" w:rsidRDefault="000C0ECC" w:rsidP="002A4ED5"/>
        </w:tc>
      </w:tr>
      <w:tr w:rsidR="000C0ECC" w:rsidRPr="002A4ED5" w:rsidTr="000C0ECC">
        <w:tc>
          <w:tcPr>
            <w:tcW w:w="1203" w:type="pct"/>
            <w:tcBorders>
              <w:top w:val="single" w:sz="4" w:space="0" w:color="auto"/>
            </w:tcBorders>
          </w:tcPr>
          <w:p w:rsidR="000C0ECC" w:rsidRPr="002A4ED5" w:rsidRDefault="000C0ECC" w:rsidP="002A4ED5"/>
        </w:tc>
        <w:tc>
          <w:tcPr>
            <w:tcW w:w="1627" w:type="pct"/>
            <w:tcBorders>
              <w:top w:val="single" w:sz="4" w:space="0" w:color="auto"/>
            </w:tcBorders>
          </w:tcPr>
          <w:p w:rsidR="000C0ECC" w:rsidRPr="002A4ED5" w:rsidRDefault="000C0ECC" w:rsidP="002A4ED5"/>
        </w:tc>
        <w:tc>
          <w:tcPr>
            <w:tcW w:w="650" w:type="pct"/>
            <w:tcBorders>
              <w:top w:val="single" w:sz="4" w:space="0" w:color="auto"/>
            </w:tcBorders>
          </w:tcPr>
          <w:p w:rsidR="000C0ECC" w:rsidRPr="002A4ED5" w:rsidRDefault="000C0ECC" w:rsidP="002A4ED5">
            <w:pPr>
              <w:rPr>
                <w:b/>
              </w:rPr>
            </w:pPr>
          </w:p>
        </w:tc>
        <w:tc>
          <w:tcPr>
            <w:tcW w:w="760" w:type="pct"/>
            <w:tcBorders>
              <w:top w:val="single" w:sz="4" w:space="0" w:color="auto"/>
            </w:tcBorders>
          </w:tcPr>
          <w:p w:rsidR="000C0ECC" w:rsidRPr="002A4ED5" w:rsidRDefault="000C0ECC" w:rsidP="002A4ED5">
            <w:pPr>
              <w:rPr>
                <w:b/>
              </w:rPr>
            </w:pPr>
          </w:p>
        </w:tc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</w:tcPr>
          <w:p w:rsidR="000C0ECC" w:rsidRPr="002A4ED5" w:rsidRDefault="000C0ECC" w:rsidP="002A4ED5">
            <w:pPr>
              <w:rPr>
                <w:b/>
              </w:rPr>
            </w:pPr>
            <w:r>
              <w:rPr>
                <w:b/>
              </w:rPr>
              <w:t xml:space="preserve">Total: </w:t>
            </w:r>
          </w:p>
        </w:tc>
      </w:tr>
    </w:tbl>
    <w:p w:rsidR="00806FF3" w:rsidRPr="0066546B" w:rsidRDefault="0066546B" w:rsidP="002A648D">
      <w:pPr>
        <w:rPr>
          <w:b/>
        </w:rPr>
      </w:pPr>
      <w:r w:rsidRPr="0066546B">
        <w:rPr>
          <w:b/>
        </w:rPr>
        <w:t>Please indicate</w:t>
      </w:r>
      <w:r w:rsidR="00A32AFD">
        <w:rPr>
          <w:b/>
        </w:rPr>
        <w:t xml:space="preserve"> any</w:t>
      </w:r>
      <w:r w:rsidRPr="0066546B">
        <w:rPr>
          <w:b/>
        </w:rPr>
        <w:t xml:space="preserve"> </w:t>
      </w:r>
      <w:r w:rsidR="00A32AFD">
        <w:rPr>
          <w:b/>
        </w:rPr>
        <w:t>further requirements:</w:t>
      </w:r>
      <w:bookmarkStart w:id="0" w:name="_GoBack"/>
      <w:bookmarkEnd w:id="0"/>
    </w:p>
    <w:p w:rsidR="0066546B" w:rsidRPr="00562601" w:rsidRDefault="00D619E6" w:rsidP="002A648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35CC0" wp14:editId="23D9DD10">
                <wp:simplePos x="0" y="0"/>
                <wp:positionH relativeFrom="margin">
                  <wp:posOffset>5391150</wp:posOffset>
                </wp:positionH>
                <wp:positionV relativeFrom="paragraph">
                  <wp:posOffset>73660</wp:posOffset>
                </wp:positionV>
                <wp:extent cx="177800" cy="165100"/>
                <wp:effectExtent l="0" t="0" r="12700" b="25400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C7F80" id="Rectangle 5" o:spid="_x0000_s1026" style="position:absolute;margin-left:424.5pt;margin-top:5.8pt;width:14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" fillcolor="#4f81bd" strokecolor="#385d8a" strokeweight="1pt">
                <w10:wrap type="square"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317B8" wp14:editId="5D31C0A3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177800" cy="165100"/>
                <wp:effectExtent l="0" t="0" r="12700" b="2540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48EAF" id="Rectangle 4" o:spid="_x0000_s1026" style="position:absolute;margin-left:0;margin-top:6.55pt;width:14pt;height:1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" fillcolor="#4f81bd" strokecolor="#385d8a" strokeweight="1pt">
                <w10:wrap type="square" anchorx="margin"/>
              </v:rect>
            </w:pict>
          </mc:Fallback>
        </mc:AlternateContent>
      </w:r>
      <w:r w:rsidR="00A32A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2771775</wp:posOffset>
                </wp:positionH>
                <wp:positionV relativeFrom="paragraph">
                  <wp:posOffset>83185</wp:posOffset>
                </wp:positionV>
                <wp:extent cx="190500" cy="165100"/>
                <wp:effectExtent l="0" t="0" r="19050" b="25400"/>
                <wp:wrapTight wrapText="bothSides">
                  <wp:wrapPolygon edited="0">
                    <wp:start x="0" y="0"/>
                    <wp:lineTo x="0" y="22431"/>
                    <wp:lineTo x="21600" y="22431"/>
                    <wp:lineTo x="21600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AFD" w:rsidRDefault="00A32AFD" w:rsidP="00A32AFD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18.25pt;margin-top:6.55pt;width: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" fillcolor="#4f81bd [3204]" strokecolor="#243f60 [1604]" strokeweight="1pt">
                <v:textbox>
                  <w:txbxContent>
                    <w:p w:rsidR="00A32AFD" w:rsidRDefault="00A32AFD" w:rsidP="00A32AFD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D27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84455</wp:posOffset>
                </wp:positionV>
                <wp:extent cx="165100" cy="16510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C4F7E" id="Rectangle 1" o:spid="_x0000_s1026" style="position:absolute;margin-left:65.75pt;margin-top:6.65pt;width:13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" fillcolor="#4f81bd [3204]" strokecolor="#243f60 [1604]" strokeweight="1pt"/>
            </w:pict>
          </mc:Fallback>
        </mc:AlternateContent>
      </w:r>
      <w:r w:rsidR="0066546B">
        <w:t xml:space="preserve">     </w:t>
      </w:r>
      <w:r w:rsidR="002D2716">
        <w:t>Gift Wrap</w:t>
      </w:r>
      <w:r w:rsidR="0066546B">
        <w:t xml:space="preserve">         </w:t>
      </w:r>
      <w:r w:rsidR="002D2716">
        <w:t xml:space="preserve"> </w:t>
      </w:r>
      <w:r>
        <w:t xml:space="preserve">YCT or Friends </w:t>
      </w:r>
      <w:proofErr w:type="gramStart"/>
      <w:r w:rsidR="002D2716">
        <w:t>Member  Volunteer</w:t>
      </w:r>
      <w:proofErr w:type="gramEnd"/>
      <w:r w:rsidR="002D2716">
        <w:t xml:space="preserve"> Other Discount</w:t>
      </w:r>
    </w:p>
    <w:sectPr w:rsidR="0066546B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84F" w:rsidRDefault="007C084F" w:rsidP="00650259">
      <w:pPr>
        <w:spacing w:line="240" w:lineRule="auto"/>
      </w:pPr>
      <w:r>
        <w:separator/>
      </w:r>
    </w:p>
  </w:endnote>
  <w:endnote w:type="continuationSeparator" w:id="0">
    <w:p w:rsidR="007C084F" w:rsidRDefault="007C084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1611F9-B209-436C-AA7D-CEFE0C668CF8}"/>
    <w:embedBold r:id="rId2" w:fontKey="{A7533861-D098-4485-BC25-55CD471C5720}"/>
    <w:embedItalic r:id="rId3" w:fontKey="{20FFEB9F-FA7E-4375-BFA3-1B5AFD4F7F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A6C3757-F31F-42BB-8D83-6CAC5B8AC9C1}"/>
    <w:embedBold r:id="rId5" w:fontKey="{9C373BFC-3A3C-4DB6-B528-397CFBB67F49}"/>
    <w:embedItalic r:id="rId6" w:fontKey="{14FEB713-9C2F-4609-8A8D-30FC5AFA80A6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F30214A8-C048-47AA-A581-A78EF2387E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E1C900A2-2BC9-4417-A442-D6CF118C1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0C0ECC">
          <w:pPr>
            <w:pStyle w:val="Footer"/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84F" w:rsidRDefault="007C084F" w:rsidP="00650259">
      <w:pPr>
        <w:spacing w:line="240" w:lineRule="auto"/>
      </w:pPr>
      <w:r>
        <w:separator/>
      </w:r>
    </w:p>
  </w:footnote>
  <w:footnote w:type="continuationSeparator" w:id="0">
    <w:p w:rsidR="007C084F" w:rsidRDefault="007C084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4BACC6" w:themeFill="accent5"/>
      <w:tblLook w:val="04A0" w:firstRow="1" w:lastRow="0" w:firstColumn="1" w:lastColumn="0" w:noHBand="0" w:noVBand="1"/>
    </w:tblPr>
    <w:tblGrid>
      <w:gridCol w:w="1776"/>
      <w:gridCol w:w="11184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4BACC6" w:themeFill="accent5"/>
          <w:vAlign w:val="center"/>
        </w:tcPr>
        <w:p w:rsidR="00562601" w:rsidRPr="00562601" w:rsidRDefault="000C0ECC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0C0EC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eastAsia="en-GB"/>
            </w:rPr>
            <w:drawing>
              <wp:inline distT="0" distB="0" distL="0" distR="0">
                <wp:extent cx="987495" cy="732790"/>
                <wp:effectExtent l="0" t="0" r="3175" b="0"/>
                <wp:docPr id="2" name="Picture 2" descr="\\SERVER\Folder Redirection\MarthaMorley\Documents\House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ERVER\Folder Redirection\MarthaMorley\Documents\House Log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11"/>
                        <a:stretch/>
                      </pic:blipFill>
                      <pic:spPr bwMode="auto">
                        <a:xfrm>
                          <a:off x="0" y="0"/>
                          <a:ext cx="98749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4BACC6" w:themeFill="accent5"/>
          <w:vAlign w:val="center"/>
        </w:tcPr>
        <w:p w:rsidR="00562601" w:rsidRPr="002B69B4" w:rsidRDefault="000C0ECC" w:rsidP="000C0ECC">
          <w:pPr>
            <w:pStyle w:val="Header"/>
          </w:pPr>
          <w:r>
            <w:t>Click and Collect Purchase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CC"/>
    <w:rsid w:val="00003B30"/>
    <w:rsid w:val="00045CA6"/>
    <w:rsid w:val="00052382"/>
    <w:rsid w:val="0006568A"/>
    <w:rsid w:val="00076F0F"/>
    <w:rsid w:val="00084253"/>
    <w:rsid w:val="000C0ECC"/>
    <w:rsid w:val="000D1F49"/>
    <w:rsid w:val="000F5C88"/>
    <w:rsid w:val="001727CA"/>
    <w:rsid w:val="00193002"/>
    <w:rsid w:val="001E4E2C"/>
    <w:rsid w:val="00261C01"/>
    <w:rsid w:val="002A4ED5"/>
    <w:rsid w:val="002A648D"/>
    <w:rsid w:val="002B69B4"/>
    <w:rsid w:val="002C56E6"/>
    <w:rsid w:val="002D271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6546B"/>
    <w:rsid w:val="00770F25"/>
    <w:rsid w:val="00787DD4"/>
    <w:rsid w:val="007A35A8"/>
    <w:rsid w:val="007B0A85"/>
    <w:rsid w:val="007C084F"/>
    <w:rsid w:val="007C6A52"/>
    <w:rsid w:val="00806FF3"/>
    <w:rsid w:val="0082043E"/>
    <w:rsid w:val="008C103A"/>
    <w:rsid w:val="008E203A"/>
    <w:rsid w:val="0090021E"/>
    <w:rsid w:val="00905BCD"/>
    <w:rsid w:val="00906F33"/>
    <w:rsid w:val="0091229C"/>
    <w:rsid w:val="00940E73"/>
    <w:rsid w:val="0098597D"/>
    <w:rsid w:val="00991B30"/>
    <w:rsid w:val="009A66EF"/>
    <w:rsid w:val="009D406B"/>
    <w:rsid w:val="009F2638"/>
    <w:rsid w:val="009F619A"/>
    <w:rsid w:val="009F6DDE"/>
    <w:rsid w:val="00A32AFD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619E6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haMorle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B9BA90056F4C2F9CCF370419A8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43B75-471F-4E2F-81AC-AB527362C8AB}"/>
      </w:docPartPr>
      <w:docPartBody>
        <w:p w:rsidR="00CB7DF3" w:rsidRDefault="00BE2103">
          <w:pPr>
            <w:pStyle w:val="6FB9BA90056F4C2F9CCF370419A807BA"/>
          </w:pPr>
          <w:r w:rsidRPr="002A4ED5">
            <w:t>Phone</w:t>
          </w:r>
        </w:p>
      </w:docPartBody>
    </w:docPart>
    <w:docPart>
      <w:docPartPr>
        <w:name w:val="EAA3F3A0F8314BA588A4205B83BBA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2E5D1-AD05-4F83-9877-6A2217E01AF8}"/>
      </w:docPartPr>
      <w:docPartBody>
        <w:p w:rsidR="00CB7DF3" w:rsidRDefault="00BE2103">
          <w:pPr>
            <w:pStyle w:val="EAA3F3A0F8314BA588A4205B83BBA208"/>
          </w:pPr>
          <w:r w:rsidRPr="002A4ED5">
            <w:t>Email</w:t>
          </w:r>
        </w:p>
      </w:docPartBody>
    </w:docPart>
    <w:docPart>
      <w:docPartPr>
        <w:name w:val="05F8582692C142ED8F6FB5700419B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41BF3-38EC-4911-B947-FC7D4BBB6F80}"/>
      </w:docPartPr>
      <w:docPartBody>
        <w:p w:rsidR="00CB7DF3" w:rsidRDefault="00BE2103">
          <w:pPr>
            <w:pStyle w:val="05F8582692C142ED8F6FB5700419BD59"/>
          </w:pPr>
          <w:r w:rsidRPr="002A4ED5">
            <w:t>Address</w:t>
          </w:r>
        </w:p>
      </w:docPartBody>
    </w:docPart>
    <w:docPart>
      <w:docPartPr>
        <w:name w:val="CDFED1455ABE4CC6A09C6C4425A06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9F18D-6368-426B-8CA3-F10FFB3578D4}"/>
      </w:docPartPr>
      <w:docPartBody>
        <w:p w:rsidR="00CB7DF3" w:rsidRDefault="00BE2103" w:rsidP="00BE2103">
          <w:pPr>
            <w:pStyle w:val="CDFED1455ABE4CC6A09C6C4425A0622B"/>
          </w:pPr>
          <w:r w:rsidRPr="002A648D">
            <w:t>Item</w:t>
          </w:r>
        </w:p>
      </w:docPartBody>
    </w:docPart>
    <w:docPart>
      <w:docPartPr>
        <w:name w:val="ACA587E3056C4C529E49001BB9BB1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2358D-3F5C-4A91-B040-71655F63564D}"/>
      </w:docPartPr>
      <w:docPartBody>
        <w:p w:rsidR="00CB7DF3" w:rsidRDefault="00BE2103" w:rsidP="00BE2103">
          <w:pPr>
            <w:pStyle w:val="ACA587E3056C4C529E49001BB9BB12BD"/>
          </w:pPr>
          <w:r w:rsidRPr="002A4ED5">
            <w:t>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03"/>
    <w:rsid w:val="006B3185"/>
    <w:rsid w:val="00704F83"/>
    <w:rsid w:val="00BE2103"/>
    <w:rsid w:val="00CB7DF3"/>
    <w:rsid w:val="00D3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A078772E5B4CF48986661C1C721E25">
    <w:name w:val="CFA078772E5B4CF48986661C1C721E25"/>
  </w:style>
  <w:style w:type="paragraph" w:customStyle="1" w:styleId="6FB9BA90056F4C2F9CCF370419A807BA">
    <w:name w:val="6FB9BA90056F4C2F9CCF370419A807BA"/>
  </w:style>
  <w:style w:type="paragraph" w:customStyle="1" w:styleId="EAA3F3A0F8314BA588A4205B83BBA208">
    <w:name w:val="EAA3F3A0F8314BA588A4205B83BBA208"/>
  </w:style>
  <w:style w:type="paragraph" w:customStyle="1" w:styleId="05F8582692C142ED8F6FB5700419BD59">
    <w:name w:val="05F8582692C142ED8F6FB5700419BD59"/>
  </w:style>
  <w:style w:type="paragraph" w:customStyle="1" w:styleId="56AFBB3928AC49339510E7AE5B4DD7D0">
    <w:name w:val="56AFBB3928AC49339510E7AE5B4DD7D0"/>
  </w:style>
  <w:style w:type="paragraph" w:customStyle="1" w:styleId="EFA6344C37374DB4B856953A7FAFF9A0">
    <w:name w:val="EFA6344C37374DB4B856953A7FAFF9A0"/>
  </w:style>
  <w:style w:type="paragraph" w:customStyle="1" w:styleId="323DB76CD91846BCA289233E46C4199C">
    <w:name w:val="323DB76CD91846BCA289233E46C4199C"/>
  </w:style>
  <w:style w:type="paragraph" w:customStyle="1" w:styleId="0A9035FB623B4F33B7B4D630BBE275D9">
    <w:name w:val="0A9035FB623B4F33B7B4D630BBE275D9"/>
  </w:style>
  <w:style w:type="paragraph" w:customStyle="1" w:styleId="F7D3428E445D45B58794C62C40F3F057">
    <w:name w:val="F7D3428E445D45B58794C62C40F3F057"/>
  </w:style>
  <w:style w:type="paragraph" w:customStyle="1" w:styleId="FC5C43010ED84BF1AF9DC8ADEF71E77A">
    <w:name w:val="FC5C43010ED84BF1AF9DC8ADEF71E77A"/>
  </w:style>
  <w:style w:type="paragraph" w:customStyle="1" w:styleId="6DCC17222C7D41448AAE03CCE33040FD">
    <w:name w:val="6DCC17222C7D41448AAE03CCE33040FD"/>
  </w:style>
  <w:style w:type="paragraph" w:customStyle="1" w:styleId="3AF8676B86E246C897347C6AF7490271">
    <w:name w:val="3AF8676B86E246C897347C6AF7490271"/>
  </w:style>
  <w:style w:type="paragraph" w:customStyle="1" w:styleId="BC0D84263E3E4DDBAC4FB29320ED695E">
    <w:name w:val="BC0D84263E3E4DDBAC4FB29320ED695E"/>
  </w:style>
  <w:style w:type="paragraph" w:customStyle="1" w:styleId="41C2E9583A3C4191ACE04396A2F82632">
    <w:name w:val="41C2E9583A3C4191ACE04396A2F82632"/>
  </w:style>
  <w:style w:type="paragraph" w:customStyle="1" w:styleId="22651C8924AA42728DAAE01D41F3793D">
    <w:name w:val="22651C8924AA42728DAAE01D41F3793D"/>
  </w:style>
  <w:style w:type="paragraph" w:customStyle="1" w:styleId="99A703CA78F647E783F2E38F820067A5">
    <w:name w:val="99A703CA78F647E783F2E38F820067A5"/>
    <w:rsid w:val="00BE2103"/>
  </w:style>
  <w:style w:type="paragraph" w:customStyle="1" w:styleId="2C59FF33F681458F9D26F08398101B9F">
    <w:name w:val="2C59FF33F681458F9D26F08398101B9F"/>
    <w:rsid w:val="00BE2103"/>
  </w:style>
  <w:style w:type="paragraph" w:customStyle="1" w:styleId="3658148E2B1540E99FA1A0094C02D58E">
    <w:name w:val="3658148E2B1540E99FA1A0094C02D58E"/>
    <w:rsid w:val="00BE2103"/>
  </w:style>
  <w:style w:type="paragraph" w:customStyle="1" w:styleId="DDE88D64465145439A6BACBA92AF3A4C">
    <w:name w:val="DDE88D64465145439A6BACBA92AF3A4C"/>
    <w:rsid w:val="00BE2103"/>
  </w:style>
  <w:style w:type="paragraph" w:customStyle="1" w:styleId="E58CC42F9A624569B2BDFF2009BDC7D6">
    <w:name w:val="E58CC42F9A624569B2BDFF2009BDC7D6"/>
    <w:rsid w:val="00BE2103"/>
  </w:style>
  <w:style w:type="paragraph" w:customStyle="1" w:styleId="BB087EE0DC0647B6B00084A1924BE189">
    <w:name w:val="BB087EE0DC0647B6B00084A1924BE189"/>
    <w:rsid w:val="00BE2103"/>
  </w:style>
  <w:style w:type="paragraph" w:customStyle="1" w:styleId="AAE1D5E86DB2410BBCFEFBDCDCBB33C3">
    <w:name w:val="AAE1D5E86DB2410BBCFEFBDCDCBB33C3"/>
    <w:rsid w:val="00BE2103"/>
  </w:style>
  <w:style w:type="paragraph" w:customStyle="1" w:styleId="9012A987323946B8A7186BE13B2A749F">
    <w:name w:val="9012A987323946B8A7186BE13B2A749F"/>
    <w:rsid w:val="00BE2103"/>
  </w:style>
  <w:style w:type="paragraph" w:customStyle="1" w:styleId="66D7C7F5F24A47158C1DAE15336225F6">
    <w:name w:val="66D7C7F5F24A47158C1DAE15336225F6"/>
    <w:rsid w:val="00BE2103"/>
  </w:style>
  <w:style w:type="paragraph" w:customStyle="1" w:styleId="FE47398808F04B6DA580BBEE8F4CF777">
    <w:name w:val="FE47398808F04B6DA580BBEE8F4CF777"/>
    <w:rsid w:val="00BE2103"/>
  </w:style>
  <w:style w:type="paragraph" w:customStyle="1" w:styleId="D6D07575ABBA4037BBCF0796B893E914">
    <w:name w:val="D6D07575ABBA4037BBCF0796B893E914"/>
    <w:rsid w:val="00BE2103"/>
  </w:style>
  <w:style w:type="paragraph" w:customStyle="1" w:styleId="7A8466C54B294F7B86C7188637B8F0AA">
    <w:name w:val="7A8466C54B294F7B86C7188637B8F0AA"/>
    <w:rsid w:val="00BE2103"/>
  </w:style>
  <w:style w:type="paragraph" w:customStyle="1" w:styleId="00F1F69CABD8449A960CBDABDF42B914">
    <w:name w:val="00F1F69CABD8449A960CBDABDF42B914"/>
    <w:rsid w:val="00BE2103"/>
  </w:style>
  <w:style w:type="paragraph" w:customStyle="1" w:styleId="48BA6AD1158D4CF9827E6DA804B09B2D">
    <w:name w:val="48BA6AD1158D4CF9827E6DA804B09B2D"/>
    <w:rsid w:val="00BE2103"/>
  </w:style>
  <w:style w:type="paragraph" w:customStyle="1" w:styleId="DF49D0C0A4A349579FFE9828BA72D8CC">
    <w:name w:val="DF49D0C0A4A349579FFE9828BA72D8CC"/>
    <w:rsid w:val="00BE2103"/>
  </w:style>
  <w:style w:type="paragraph" w:customStyle="1" w:styleId="71E28252BD2C4E1B87879D9AF52E2E97">
    <w:name w:val="71E28252BD2C4E1B87879D9AF52E2E97"/>
    <w:rsid w:val="00BE2103"/>
  </w:style>
  <w:style w:type="paragraph" w:customStyle="1" w:styleId="369C1D88441741DB8A5452C2979B8641">
    <w:name w:val="369C1D88441741DB8A5452C2979B8641"/>
    <w:rsid w:val="00BE2103"/>
  </w:style>
  <w:style w:type="paragraph" w:customStyle="1" w:styleId="8B87FC4D83264266868136DBC9320845">
    <w:name w:val="8B87FC4D83264266868136DBC9320845"/>
    <w:rsid w:val="00BE2103"/>
  </w:style>
  <w:style w:type="paragraph" w:customStyle="1" w:styleId="A0EB8D8BD561417CB1A0ACD4DC7A8A74">
    <w:name w:val="A0EB8D8BD561417CB1A0ACD4DC7A8A74"/>
    <w:rsid w:val="00BE2103"/>
  </w:style>
  <w:style w:type="paragraph" w:customStyle="1" w:styleId="06E6125827D84A378657188BCD4FCC3B">
    <w:name w:val="06E6125827D84A378657188BCD4FCC3B"/>
    <w:rsid w:val="00BE2103"/>
  </w:style>
  <w:style w:type="paragraph" w:customStyle="1" w:styleId="6CA1E7653E054F27985A30EC8C52C72B">
    <w:name w:val="6CA1E7653E054F27985A30EC8C52C72B"/>
    <w:rsid w:val="00BE2103"/>
  </w:style>
  <w:style w:type="paragraph" w:customStyle="1" w:styleId="5E702F9297A343A5BF17EA8C5101AD82">
    <w:name w:val="5E702F9297A343A5BF17EA8C5101AD82"/>
    <w:rsid w:val="00BE2103"/>
  </w:style>
  <w:style w:type="paragraph" w:customStyle="1" w:styleId="475A4DDAF28745D494ADD46FD31838DD">
    <w:name w:val="475A4DDAF28745D494ADD46FD31838DD"/>
    <w:rsid w:val="00BE2103"/>
  </w:style>
  <w:style w:type="paragraph" w:customStyle="1" w:styleId="401387399CC44D54B7DE7E79BF037F10">
    <w:name w:val="401387399CC44D54B7DE7E79BF037F10"/>
    <w:rsid w:val="00BE2103"/>
  </w:style>
  <w:style w:type="paragraph" w:customStyle="1" w:styleId="211E46F713EE446EA1031BA0D0F42133">
    <w:name w:val="211E46F713EE446EA1031BA0D0F42133"/>
    <w:rsid w:val="00BE2103"/>
  </w:style>
  <w:style w:type="paragraph" w:customStyle="1" w:styleId="D798555C8FB04264AC2D98A2EE3E5664">
    <w:name w:val="D798555C8FB04264AC2D98A2EE3E5664"/>
    <w:rsid w:val="00BE2103"/>
  </w:style>
  <w:style w:type="paragraph" w:customStyle="1" w:styleId="A631F84885874CAFAC5C0A15C361A0BF">
    <w:name w:val="A631F84885874CAFAC5C0A15C361A0BF"/>
    <w:rsid w:val="00BE2103"/>
  </w:style>
  <w:style w:type="paragraph" w:customStyle="1" w:styleId="66174913226B4A0BB429424CFA42D359">
    <w:name w:val="66174913226B4A0BB429424CFA42D359"/>
    <w:rsid w:val="00BE2103"/>
  </w:style>
  <w:style w:type="paragraph" w:customStyle="1" w:styleId="6E941118FA0E4229AD089C968A20E268">
    <w:name w:val="6E941118FA0E4229AD089C968A20E268"/>
    <w:rsid w:val="00BE2103"/>
  </w:style>
  <w:style w:type="paragraph" w:customStyle="1" w:styleId="9962B1ACE66544548D74B1519A351EFB">
    <w:name w:val="9962B1ACE66544548D74B1519A351EFB"/>
    <w:rsid w:val="00BE2103"/>
  </w:style>
  <w:style w:type="paragraph" w:customStyle="1" w:styleId="80F5DFE6C16A42D28E7F25665B6FFCC3">
    <w:name w:val="80F5DFE6C16A42D28E7F25665B6FFCC3"/>
    <w:rsid w:val="00BE2103"/>
  </w:style>
  <w:style w:type="paragraph" w:customStyle="1" w:styleId="C2CBD4F8E5C847F1BC0264BD3EF7DD82">
    <w:name w:val="C2CBD4F8E5C847F1BC0264BD3EF7DD82"/>
    <w:rsid w:val="00BE2103"/>
  </w:style>
  <w:style w:type="paragraph" w:customStyle="1" w:styleId="53B423B8FB444C28A8C1E9B0BB513641">
    <w:name w:val="53B423B8FB444C28A8C1E9B0BB513641"/>
    <w:rsid w:val="00BE2103"/>
  </w:style>
  <w:style w:type="paragraph" w:customStyle="1" w:styleId="365D3F8706ED4CAE8B09CB09F0771893">
    <w:name w:val="365D3F8706ED4CAE8B09CB09F0771893"/>
    <w:rsid w:val="00BE2103"/>
  </w:style>
  <w:style w:type="paragraph" w:customStyle="1" w:styleId="77C56687C5334F958DDC1BB99DE80E6B">
    <w:name w:val="77C56687C5334F958DDC1BB99DE80E6B"/>
    <w:rsid w:val="00BE2103"/>
  </w:style>
  <w:style w:type="paragraph" w:customStyle="1" w:styleId="7903119A0659465BAA06F869F613BFA1">
    <w:name w:val="7903119A0659465BAA06F869F613BFA1"/>
    <w:rsid w:val="00BE2103"/>
  </w:style>
  <w:style w:type="paragraph" w:customStyle="1" w:styleId="A39926C8F68C4C50A1CFEBF1626A2A53">
    <w:name w:val="A39926C8F68C4C50A1CFEBF1626A2A53"/>
    <w:rsid w:val="00BE2103"/>
  </w:style>
  <w:style w:type="paragraph" w:customStyle="1" w:styleId="FC630414E1A3482796CACCDC463F4F41">
    <w:name w:val="FC630414E1A3482796CACCDC463F4F41"/>
    <w:rsid w:val="00BE2103"/>
  </w:style>
  <w:style w:type="paragraph" w:customStyle="1" w:styleId="A8039E86F2B24A44BA548D08AFCD3898">
    <w:name w:val="A8039E86F2B24A44BA548D08AFCD3898"/>
    <w:rsid w:val="00BE2103"/>
  </w:style>
  <w:style w:type="paragraph" w:customStyle="1" w:styleId="1293AD85654D42E5A3B363352040ABD2">
    <w:name w:val="1293AD85654D42E5A3B363352040ABD2"/>
    <w:rsid w:val="00BE2103"/>
  </w:style>
  <w:style w:type="paragraph" w:customStyle="1" w:styleId="E36C4CB30BCF41F09B1B0FB92CD2CA9B">
    <w:name w:val="E36C4CB30BCF41F09B1B0FB92CD2CA9B"/>
    <w:rsid w:val="00BE2103"/>
  </w:style>
  <w:style w:type="paragraph" w:customStyle="1" w:styleId="E69ED61CA0C1486AA62E175210EA5174">
    <w:name w:val="E69ED61CA0C1486AA62E175210EA5174"/>
    <w:rsid w:val="00BE2103"/>
  </w:style>
  <w:style w:type="paragraph" w:customStyle="1" w:styleId="0E8F5D823CDB4CB8B81579481A38E28D">
    <w:name w:val="0E8F5D823CDB4CB8B81579481A38E28D"/>
    <w:rsid w:val="00BE2103"/>
  </w:style>
  <w:style w:type="paragraph" w:customStyle="1" w:styleId="69C0689462F9446B849D8B557A583362">
    <w:name w:val="69C0689462F9446B849D8B557A583362"/>
    <w:rsid w:val="00BE2103"/>
  </w:style>
  <w:style w:type="paragraph" w:customStyle="1" w:styleId="379EDDB83288410CB6EFDB54B5A84722">
    <w:name w:val="379EDDB83288410CB6EFDB54B5A84722"/>
    <w:rsid w:val="00BE2103"/>
  </w:style>
  <w:style w:type="paragraph" w:customStyle="1" w:styleId="105E09C055BD42C4901A71D0B98C49F3">
    <w:name w:val="105E09C055BD42C4901A71D0B98C49F3"/>
    <w:rsid w:val="00BE2103"/>
  </w:style>
  <w:style w:type="paragraph" w:customStyle="1" w:styleId="EB44A10FE11149F88F5DA49F2990F6E4">
    <w:name w:val="EB44A10FE11149F88F5DA49F2990F6E4"/>
    <w:rsid w:val="00BE2103"/>
  </w:style>
  <w:style w:type="paragraph" w:customStyle="1" w:styleId="7715D0F2174C4DF3A6EEEAE9FFF591BA">
    <w:name w:val="7715D0F2174C4DF3A6EEEAE9FFF591BA"/>
    <w:rsid w:val="00BE2103"/>
  </w:style>
  <w:style w:type="paragraph" w:customStyle="1" w:styleId="5F395B612EA740BE97845DBBC47F4506">
    <w:name w:val="5F395B612EA740BE97845DBBC47F4506"/>
    <w:rsid w:val="00BE2103"/>
  </w:style>
  <w:style w:type="paragraph" w:customStyle="1" w:styleId="069A550E7D2041FBBE0BD677F885E5B4">
    <w:name w:val="069A550E7D2041FBBE0BD677F885E5B4"/>
    <w:rsid w:val="00BE2103"/>
  </w:style>
  <w:style w:type="paragraph" w:customStyle="1" w:styleId="24B2054B0B814275AC003E2601C4C80B">
    <w:name w:val="24B2054B0B814275AC003E2601C4C80B"/>
    <w:rsid w:val="00BE2103"/>
  </w:style>
  <w:style w:type="paragraph" w:customStyle="1" w:styleId="A190B05838D24156B362DDAB45DBBBF1">
    <w:name w:val="A190B05838D24156B362DDAB45DBBBF1"/>
    <w:rsid w:val="00BE2103"/>
  </w:style>
  <w:style w:type="paragraph" w:customStyle="1" w:styleId="CDFED1455ABE4CC6A09C6C4425A0622B">
    <w:name w:val="CDFED1455ABE4CC6A09C6C4425A0622B"/>
    <w:rsid w:val="00BE2103"/>
  </w:style>
  <w:style w:type="paragraph" w:customStyle="1" w:styleId="ACA587E3056C4C529E49001BB9BB12BD">
    <w:name w:val="ACA587E3056C4C529E49001BB9BB12BD"/>
    <w:rsid w:val="00BE21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8F9F763-CF1A-4447-8539-25EE3515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2020-07-09T11:30:00Z</dcterms:created>
  <dcterms:modified xsi:type="dcterms:W3CDTF">2020-11-23T09:46:00Z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